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ADD" w:rsidRPr="00A32E91" w:rsidRDefault="00241ADD" w:rsidP="007B79BA">
      <w:pPr>
        <w:spacing w:before="100" w:beforeAutospacing="1" w:after="100" w:afterAutospacing="1"/>
        <w:jc w:val="center"/>
        <w:rPr>
          <w:rFonts w:ascii="Times New Roman" w:hAnsi="Times New Roman"/>
          <w:bCs/>
          <w:sz w:val="28"/>
          <w:szCs w:val="28"/>
        </w:rPr>
      </w:pPr>
      <w:r w:rsidRPr="00A32E91">
        <w:rPr>
          <w:rFonts w:ascii="Times New Roman" w:hAnsi="Times New Roman"/>
          <w:bCs/>
          <w:sz w:val="28"/>
          <w:szCs w:val="28"/>
        </w:rPr>
        <w:t>Крюкова Людмила Вячеславовна, социальный педагог,</w:t>
      </w:r>
    </w:p>
    <w:p w:rsidR="00241ADD" w:rsidRPr="00A32E91" w:rsidRDefault="00241ADD" w:rsidP="007B79BA">
      <w:pPr>
        <w:spacing w:before="100" w:beforeAutospacing="1" w:after="100" w:afterAutospacing="1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A32E91">
        <w:rPr>
          <w:rFonts w:ascii="Times New Roman" w:hAnsi="Times New Roman"/>
          <w:bCs/>
          <w:sz w:val="28"/>
          <w:szCs w:val="28"/>
        </w:rPr>
        <w:t>М</w:t>
      </w:r>
      <w:r>
        <w:rPr>
          <w:rFonts w:ascii="Times New Roman" w:hAnsi="Times New Roman"/>
          <w:bCs/>
          <w:sz w:val="28"/>
          <w:szCs w:val="28"/>
        </w:rPr>
        <w:t>Б</w:t>
      </w:r>
      <w:r w:rsidRPr="00A32E91">
        <w:rPr>
          <w:rFonts w:ascii="Times New Roman" w:hAnsi="Times New Roman"/>
          <w:bCs/>
          <w:sz w:val="28"/>
          <w:szCs w:val="28"/>
        </w:rPr>
        <w:t>У «</w:t>
      </w:r>
      <w:r>
        <w:rPr>
          <w:rFonts w:ascii="Times New Roman" w:hAnsi="Times New Roman"/>
          <w:bCs/>
          <w:sz w:val="28"/>
          <w:szCs w:val="28"/>
        </w:rPr>
        <w:t>ППМС-ЦЕНТР» г. Заречного Пензенской области</w:t>
      </w:r>
    </w:p>
    <w:p w:rsidR="00241ADD" w:rsidRPr="005D0AA4" w:rsidRDefault="00241ADD" w:rsidP="007B79BA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</w:t>
      </w:r>
      <w:r w:rsidRPr="005D0AA4">
        <w:rPr>
          <w:rFonts w:ascii="Times New Roman" w:hAnsi="Times New Roman"/>
          <w:b/>
          <w:sz w:val="28"/>
          <w:szCs w:val="28"/>
        </w:rPr>
        <w:t>Интернет путешествие</w:t>
      </w:r>
      <w:r>
        <w:rPr>
          <w:rFonts w:ascii="Times New Roman" w:hAnsi="Times New Roman"/>
          <w:b/>
          <w:sz w:val="28"/>
          <w:szCs w:val="28"/>
        </w:rPr>
        <w:t>»</w:t>
      </w:r>
      <w:r w:rsidRPr="005D0AA4">
        <w:rPr>
          <w:rFonts w:ascii="Times New Roman" w:hAnsi="Times New Roman"/>
          <w:b/>
          <w:sz w:val="28"/>
          <w:szCs w:val="28"/>
        </w:rPr>
        <w:t xml:space="preserve"> </w:t>
      </w:r>
      <w:r w:rsidRPr="005D316A">
        <w:rPr>
          <w:rFonts w:ascii="Times New Roman" w:hAnsi="Times New Roman"/>
          <w:sz w:val="28"/>
          <w:szCs w:val="28"/>
        </w:rPr>
        <w:t>(дошкольники)</w:t>
      </w:r>
    </w:p>
    <w:p w:rsidR="00241ADD" w:rsidRPr="00C104A7" w:rsidRDefault="00241ADD" w:rsidP="005D0AA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104A7">
        <w:rPr>
          <w:rFonts w:ascii="Times New Roman" w:hAnsi="Times New Roman"/>
          <w:b/>
          <w:bCs/>
          <w:sz w:val="28"/>
          <w:szCs w:val="28"/>
          <w:lang w:eastAsia="ru-RU"/>
        </w:rPr>
        <w:t>Цель:</w:t>
      </w:r>
      <w:r>
        <w:rPr>
          <w:rFonts w:ascii="Times New Roman" w:hAnsi="Times New Roman"/>
          <w:sz w:val="28"/>
          <w:szCs w:val="28"/>
          <w:lang w:eastAsia="ru-RU"/>
        </w:rPr>
        <w:t xml:space="preserve"> Обучение воспитанников </w:t>
      </w:r>
      <w:r w:rsidRPr="00C104A7">
        <w:rPr>
          <w:rFonts w:ascii="Times New Roman" w:hAnsi="Times New Roman"/>
          <w:sz w:val="28"/>
          <w:szCs w:val="28"/>
          <w:lang w:eastAsia="ru-RU"/>
        </w:rPr>
        <w:t>основам безопасной работы в Интернете, воспитание грамотного и ответственного пользователя сети Интернет.</w:t>
      </w:r>
    </w:p>
    <w:p w:rsidR="00241ADD" w:rsidRPr="00C104A7" w:rsidRDefault="00241ADD" w:rsidP="005D0AA4">
      <w:pPr>
        <w:spacing w:before="100" w:beforeAutospacing="1" w:after="100" w:afterAutospacing="1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104A7">
        <w:rPr>
          <w:rFonts w:ascii="Times New Roman" w:hAnsi="Times New Roman"/>
          <w:b/>
          <w:bCs/>
          <w:sz w:val="28"/>
          <w:szCs w:val="28"/>
          <w:lang w:eastAsia="ru-RU"/>
        </w:rPr>
        <w:t>Задачи:</w:t>
      </w:r>
    </w:p>
    <w:p w:rsidR="00241ADD" w:rsidRPr="00C104A7" w:rsidRDefault="00241ADD" w:rsidP="005D0AA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104A7">
        <w:rPr>
          <w:rFonts w:ascii="Times New Roman" w:hAnsi="Times New Roman"/>
          <w:sz w:val="28"/>
          <w:szCs w:val="28"/>
          <w:lang w:eastAsia="ru-RU"/>
        </w:rPr>
        <w:t>повышение уровня знаний воспитанников о компьютере;</w:t>
      </w:r>
    </w:p>
    <w:p w:rsidR="00241ADD" w:rsidRPr="00C104A7" w:rsidRDefault="00241ADD" w:rsidP="005D0AA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104A7">
        <w:rPr>
          <w:rFonts w:ascii="Times New Roman" w:hAnsi="Times New Roman"/>
          <w:sz w:val="28"/>
          <w:szCs w:val="28"/>
          <w:lang w:eastAsia="ru-RU"/>
        </w:rPr>
        <w:t>развитие познавательной активности;</w:t>
      </w:r>
    </w:p>
    <w:p w:rsidR="00241ADD" w:rsidRPr="00C104A7" w:rsidRDefault="00241ADD" w:rsidP="005D0AA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104A7">
        <w:rPr>
          <w:rFonts w:ascii="Times New Roman" w:hAnsi="Times New Roman"/>
          <w:sz w:val="28"/>
          <w:szCs w:val="28"/>
          <w:lang w:eastAsia="ru-RU"/>
        </w:rPr>
        <w:t>активизация словаря: монитор, мышка, клавиатура, системный блок, вирус, антивирус, Сеть, Интернет;</w:t>
      </w:r>
    </w:p>
    <w:p w:rsidR="00241ADD" w:rsidRPr="00C104A7" w:rsidRDefault="00241ADD" w:rsidP="005D0AA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104A7">
        <w:rPr>
          <w:rFonts w:ascii="Times New Roman" w:hAnsi="Times New Roman"/>
          <w:sz w:val="28"/>
          <w:szCs w:val="28"/>
          <w:lang w:eastAsia="ru-RU"/>
        </w:rPr>
        <w:t>повышение уровня осведомленности воспитанников об основных опасностях при пользовании сети Интернет;</w:t>
      </w:r>
    </w:p>
    <w:p w:rsidR="00241ADD" w:rsidRPr="00C104A7" w:rsidRDefault="00241ADD" w:rsidP="005D0AA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104A7">
        <w:rPr>
          <w:rFonts w:ascii="Times New Roman" w:hAnsi="Times New Roman"/>
          <w:sz w:val="28"/>
          <w:szCs w:val="28"/>
          <w:lang w:eastAsia="ru-RU"/>
        </w:rPr>
        <w:t>формирование системы действий и способов безопасного использования Интернета;</w:t>
      </w:r>
    </w:p>
    <w:p w:rsidR="00241ADD" w:rsidRPr="00C104A7" w:rsidRDefault="00241ADD" w:rsidP="005D0AA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104A7">
        <w:rPr>
          <w:rFonts w:ascii="Times New Roman" w:hAnsi="Times New Roman"/>
          <w:sz w:val="28"/>
          <w:szCs w:val="28"/>
          <w:lang w:eastAsia="ru-RU"/>
        </w:rPr>
        <w:t>воспитывать чувство ответственности за личную безопасность и благополучие семьи.</w:t>
      </w:r>
    </w:p>
    <w:p w:rsidR="00241ADD" w:rsidRPr="005D0AA4" w:rsidRDefault="00241ADD" w:rsidP="005D0AA4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D0AA4">
        <w:rPr>
          <w:rFonts w:ascii="Times New Roman" w:hAnsi="Times New Roman"/>
          <w:b/>
          <w:bCs/>
          <w:sz w:val="28"/>
          <w:szCs w:val="28"/>
          <w:lang w:eastAsia="ru-RU"/>
        </w:rPr>
        <w:t>Ход занятия</w:t>
      </w:r>
    </w:p>
    <w:p w:rsidR="00241ADD" w:rsidRPr="005D0AA4" w:rsidRDefault="00241ADD" w:rsidP="005D0AA4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D0AA4">
        <w:rPr>
          <w:rFonts w:ascii="Times New Roman" w:hAnsi="Times New Roman"/>
          <w:sz w:val="28"/>
          <w:szCs w:val="28"/>
        </w:rPr>
        <w:t xml:space="preserve">Педагог: </w:t>
      </w:r>
      <w:r>
        <w:rPr>
          <w:rFonts w:ascii="Times New Roman" w:hAnsi="Times New Roman"/>
          <w:sz w:val="28"/>
          <w:szCs w:val="28"/>
        </w:rPr>
        <w:t xml:space="preserve">Ребята, </w:t>
      </w:r>
      <w:r w:rsidRPr="005D0AA4">
        <w:rPr>
          <w:rFonts w:ascii="Times New Roman" w:hAnsi="Times New Roman"/>
          <w:sz w:val="28"/>
          <w:szCs w:val="28"/>
          <w:lang w:eastAsia="ru-RU"/>
        </w:rPr>
        <w:t xml:space="preserve">любите ли вы приключения? Сегодня мы с вами отправимся в </w:t>
      </w:r>
      <w:r w:rsidRPr="005D0AA4">
        <w:rPr>
          <w:rFonts w:ascii="Times New Roman" w:hAnsi="Times New Roman"/>
          <w:bCs/>
          <w:sz w:val="28"/>
          <w:szCs w:val="28"/>
          <w:lang w:eastAsia="ru-RU"/>
        </w:rPr>
        <w:t>интересное путешествие</w:t>
      </w:r>
      <w:r w:rsidRPr="005D0AA4">
        <w:rPr>
          <w:rFonts w:ascii="Times New Roman" w:hAnsi="Times New Roman"/>
          <w:sz w:val="28"/>
          <w:szCs w:val="28"/>
          <w:lang w:eastAsia="ru-RU"/>
        </w:rPr>
        <w:t>. Но для начала нам надо отгадать загадки</w:t>
      </w:r>
      <w:r>
        <w:rPr>
          <w:rFonts w:ascii="Times New Roman" w:hAnsi="Times New Roman"/>
          <w:sz w:val="28"/>
          <w:szCs w:val="28"/>
          <w:lang w:eastAsia="ru-RU"/>
        </w:rPr>
        <w:t xml:space="preserve"> (показ картинки после ответа)</w:t>
      </w:r>
      <w:r w:rsidRPr="005D0AA4">
        <w:rPr>
          <w:rFonts w:ascii="Times New Roman" w:hAnsi="Times New Roman"/>
          <w:sz w:val="28"/>
          <w:szCs w:val="28"/>
          <w:lang w:eastAsia="ru-RU"/>
        </w:rPr>
        <w:t>:</w:t>
      </w:r>
    </w:p>
    <w:p w:rsidR="00241ADD" w:rsidRPr="005D0AA4" w:rsidRDefault="00241ADD" w:rsidP="005D0AA4">
      <w:pPr>
        <w:spacing w:before="100" w:beforeAutospacing="1" w:after="100" w:afterAutospacing="1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0AA4">
        <w:rPr>
          <w:rFonts w:ascii="Times New Roman" w:hAnsi="Times New Roman"/>
          <w:sz w:val="28"/>
          <w:szCs w:val="28"/>
          <w:lang w:eastAsia="ru-RU"/>
        </w:rPr>
        <w:t>1. Что за чудо-агрегат может делать все подряд -</w:t>
      </w:r>
    </w:p>
    <w:p w:rsidR="00241ADD" w:rsidRPr="005D0AA4" w:rsidRDefault="00241ADD" w:rsidP="005D0AA4">
      <w:pPr>
        <w:spacing w:before="100" w:beforeAutospacing="1" w:after="100" w:afterAutospacing="1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0AA4">
        <w:rPr>
          <w:rFonts w:ascii="Times New Roman" w:hAnsi="Times New Roman"/>
          <w:sz w:val="28"/>
          <w:szCs w:val="28"/>
          <w:lang w:eastAsia="ru-RU"/>
        </w:rPr>
        <w:t>Петь, играть, читать, считать,</w:t>
      </w:r>
    </w:p>
    <w:p w:rsidR="00241ADD" w:rsidRPr="005D0AA4" w:rsidRDefault="00241ADD" w:rsidP="005D0AA4">
      <w:pPr>
        <w:spacing w:before="100" w:beforeAutospacing="1" w:after="100" w:afterAutospacing="1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0AA4">
        <w:rPr>
          <w:rFonts w:ascii="Times New Roman" w:hAnsi="Times New Roman"/>
          <w:sz w:val="28"/>
          <w:szCs w:val="28"/>
          <w:lang w:eastAsia="ru-RU"/>
        </w:rPr>
        <w:t xml:space="preserve">Самым лучшим другом стать?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(к</w:t>
      </w:r>
      <w:r w:rsidRPr="005D0AA4">
        <w:rPr>
          <w:rFonts w:ascii="Times New Roman" w:hAnsi="Times New Roman"/>
          <w:i/>
          <w:iCs/>
          <w:sz w:val="28"/>
          <w:szCs w:val="28"/>
          <w:lang w:eastAsia="ru-RU"/>
        </w:rPr>
        <w:t>омпьютер.)</w:t>
      </w:r>
    </w:p>
    <w:p w:rsidR="00241ADD" w:rsidRPr="005D0AA4" w:rsidRDefault="00241ADD" w:rsidP="005D0AA4">
      <w:pPr>
        <w:spacing w:before="100" w:beforeAutospacing="1" w:after="100" w:afterAutospacing="1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0AA4">
        <w:rPr>
          <w:rFonts w:ascii="Times New Roman" w:hAnsi="Times New Roman"/>
          <w:sz w:val="28"/>
          <w:szCs w:val="28"/>
          <w:lang w:eastAsia="ru-RU"/>
        </w:rPr>
        <w:t>2.  На столе он перед нами, на него направлен взор,</w:t>
      </w:r>
    </w:p>
    <w:p w:rsidR="00241ADD" w:rsidRPr="005D0AA4" w:rsidRDefault="00241ADD" w:rsidP="005D0AA4">
      <w:pPr>
        <w:spacing w:before="100" w:beforeAutospacing="1" w:after="100" w:afterAutospacing="1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0AA4">
        <w:rPr>
          <w:rFonts w:ascii="Times New Roman" w:hAnsi="Times New Roman"/>
          <w:sz w:val="28"/>
          <w:szCs w:val="28"/>
          <w:lang w:eastAsia="ru-RU"/>
        </w:rPr>
        <w:t xml:space="preserve">подчиняется программе, носит имя. </w:t>
      </w:r>
      <w:r w:rsidRPr="005D0AA4">
        <w:rPr>
          <w:rFonts w:ascii="Times New Roman" w:hAnsi="Times New Roman"/>
          <w:i/>
          <w:iCs/>
          <w:sz w:val="28"/>
          <w:szCs w:val="28"/>
          <w:lang w:eastAsia="ru-RU"/>
        </w:rPr>
        <w:t>(монитор)</w:t>
      </w:r>
      <w:r w:rsidRPr="005D0AA4">
        <w:rPr>
          <w:rFonts w:ascii="Times New Roman" w:hAnsi="Times New Roman"/>
          <w:sz w:val="28"/>
          <w:szCs w:val="28"/>
          <w:lang w:eastAsia="ru-RU"/>
        </w:rPr>
        <w:t>.</w:t>
      </w:r>
    </w:p>
    <w:p w:rsidR="00241ADD" w:rsidRPr="005D0AA4" w:rsidRDefault="00241ADD" w:rsidP="005D0AA4">
      <w:pPr>
        <w:spacing w:before="100" w:beforeAutospacing="1" w:after="100" w:afterAutospacing="1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0AA4">
        <w:rPr>
          <w:rFonts w:ascii="Times New Roman" w:hAnsi="Times New Roman"/>
          <w:sz w:val="28"/>
          <w:szCs w:val="28"/>
          <w:lang w:eastAsia="ru-RU"/>
        </w:rPr>
        <w:t>3. По ковру зверек бежит, то замрет, то закружит,</w:t>
      </w:r>
    </w:p>
    <w:p w:rsidR="00241ADD" w:rsidRPr="005D0AA4" w:rsidRDefault="00241ADD" w:rsidP="005D0AA4">
      <w:pPr>
        <w:spacing w:before="100" w:beforeAutospacing="1" w:after="100" w:afterAutospacing="1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0AA4">
        <w:rPr>
          <w:rFonts w:ascii="Times New Roman" w:hAnsi="Times New Roman"/>
          <w:sz w:val="28"/>
          <w:szCs w:val="28"/>
          <w:lang w:eastAsia="ru-RU"/>
        </w:rPr>
        <w:t xml:space="preserve">Коврика не покидает. Что за зверь, кто угадает? </w:t>
      </w:r>
      <w:r w:rsidRPr="005D0AA4">
        <w:rPr>
          <w:rFonts w:ascii="Times New Roman" w:hAnsi="Times New Roman"/>
          <w:i/>
          <w:iCs/>
          <w:sz w:val="28"/>
          <w:szCs w:val="28"/>
          <w:lang w:eastAsia="ru-RU"/>
        </w:rPr>
        <w:t>(компьютерная мышь)</w:t>
      </w:r>
      <w:r w:rsidRPr="005D0AA4">
        <w:rPr>
          <w:rFonts w:ascii="Times New Roman" w:hAnsi="Times New Roman"/>
          <w:sz w:val="28"/>
          <w:szCs w:val="28"/>
          <w:lang w:eastAsia="ru-RU"/>
        </w:rPr>
        <w:t>.</w:t>
      </w:r>
    </w:p>
    <w:p w:rsidR="00241ADD" w:rsidRPr="005D0AA4" w:rsidRDefault="00241ADD" w:rsidP="005D0AA4">
      <w:pPr>
        <w:spacing w:before="100" w:beforeAutospacing="1" w:after="100" w:afterAutospacing="1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0AA4">
        <w:rPr>
          <w:rFonts w:ascii="Times New Roman" w:hAnsi="Times New Roman"/>
          <w:sz w:val="28"/>
          <w:szCs w:val="28"/>
          <w:lang w:eastAsia="ru-RU"/>
        </w:rPr>
        <w:t xml:space="preserve">4. Нет, она – не пианино, только клавиш в ней – не счесть! </w:t>
      </w:r>
    </w:p>
    <w:p w:rsidR="00241ADD" w:rsidRPr="005D0AA4" w:rsidRDefault="00241ADD" w:rsidP="005D0AA4">
      <w:pPr>
        <w:spacing w:before="100" w:beforeAutospacing="1" w:after="100" w:afterAutospacing="1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0AA4">
        <w:rPr>
          <w:rFonts w:ascii="Times New Roman" w:hAnsi="Times New Roman"/>
          <w:sz w:val="28"/>
          <w:szCs w:val="28"/>
          <w:lang w:eastAsia="ru-RU"/>
        </w:rPr>
        <w:t>Алфавита там картина, знаки, цифры тоже есть.</w:t>
      </w:r>
    </w:p>
    <w:p w:rsidR="00241ADD" w:rsidRPr="005D0AA4" w:rsidRDefault="00241ADD" w:rsidP="005D0AA4">
      <w:pPr>
        <w:spacing w:before="100" w:beforeAutospacing="1" w:after="100" w:afterAutospacing="1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0AA4">
        <w:rPr>
          <w:rFonts w:ascii="Times New Roman" w:hAnsi="Times New Roman"/>
          <w:sz w:val="28"/>
          <w:szCs w:val="28"/>
          <w:lang w:eastAsia="ru-RU"/>
        </w:rPr>
        <w:t xml:space="preserve">Очень тонкая натура. Имя ей. </w:t>
      </w:r>
      <w:r w:rsidRPr="005D0AA4">
        <w:rPr>
          <w:rFonts w:ascii="Times New Roman" w:hAnsi="Times New Roman"/>
          <w:i/>
          <w:iCs/>
          <w:sz w:val="28"/>
          <w:szCs w:val="28"/>
          <w:lang w:eastAsia="ru-RU"/>
        </w:rPr>
        <w:t>(клавиатура)</w:t>
      </w:r>
      <w:r w:rsidRPr="005D0AA4">
        <w:rPr>
          <w:rFonts w:ascii="Times New Roman" w:hAnsi="Times New Roman"/>
          <w:sz w:val="28"/>
          <w:szCs w:val="28"/>
          <w:lang w:eastAsia="ru-RU"/>
        </w:rPr>
        <w:t>.</w:t>
      </w:r>
    </w:p>
    <w:p w:rsidR="00241ADD" w:rsidRPr="005D0AA4" w:rsidRDefault="00241ADD" w:rsidP="005D0AA4">
      <w:pPr>
        <w:spacing w:before="100" w:beforeAutospacing="1" w:after="100" w:afterAutospacing="1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0AA4">
        <w:rPr>
          <w:rFonts w:ascii="Times New Roman" w:hAnsi="Times New Roman"/>
          <w:sz w:val="28"/>
          <w:szCs w:val="28"/>
          <w:lang w:eastAsia="ru-RU"/>
        </w:rPr>
        <w:t xml:space="preserve">5. Сохраняет все секреты </w:t>
      </w:r>
      <w:r w:rsidRPr="005D0AA4">
        <w:rPr>
          <w:rFonts w:ascii="Times New Roman" w:hAnsi="Times New Roman"/>
          <w:i/>
          <w:iCs/>
          <w:sz w:val="28"/>
          <w:szCs w:val="28"/>
          <w:lang w:eastAsia="ru-RU"/>
        </w:rPr>
        <w:t>«ящик»</w:t>
      </w:r>
      <w:r w:rsidRPr="005D0AA4">
        <w:rPr>
          <w:rFonts w:ascii="Times New Roman" w:hAnsi="Times New Roman"/>
          <w:sz w:val="28"/>
          <w:szCs w:val="28"/>
          <w:lang w:eastAsia="ru-RU"/>
        </w:rPr>
        <w:t xml:space="preserve"> справа, возле ног,</w:t>
      </w:r>
    </w:p>
    <w:p w:rsidR="00241ADD" w:rsidRPr="005D0AA4" w:rsidRDefault="00241ADD" w:rsidP="005D0AA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0AA4">
        <w:rPr>
          <w:rFonts w:ascii="Times New Roman" w:hAnsi="Times New Roman"/>
          <w:sz w:val="28"/>
          <w:szCs w:val="28"/>
          <w:lang w:eastAsia="ru-RU"/>
        </w:rPr>
        <w:t xml:space="preserve">и слегка шумит при этом. Что за </w:t>
      </w:r>
      <w:r w:rsidRPr="005D0AA4">
        <w:rPr>
          <w:rFonts w:ascii="Times New Roman" w:hAnsi="Times New Roman"/>
          <w:i/>
          <w:iCs/>
          <w:sz w:val="28"/>
          <w:szCs w:val="28"/>
          <w:lang w:eastAsia="ru-RU"/>
        </w:rPr>
        <w:t>«зверь?»</w:t>
      </w:r>
      <w:r w:rsidRPr="005D0AA4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(с</w:t>
      </w:r>
      <w:r w:rsidRPr="005D0AA4">
        <w:rPr>
          <w:rFonts w:ascii="Times New Roman" w:hAnsi="Times New Roman"/>
          <w:i/>
          <w:iCs/>
          <w:sz w:val="28"/>
          <w:szCs w:val="28"/>
          <w:lang w:eastAsia="ru-RU"/>
        </w:rPr>
        <w:t>истемный блок)</w:t>
      </w:r>
      <w:r w:rsidRPr="005D0AA4">
        <w:rPr>
          <w:rFonts w:ascii="Times New Roman" w:hAnsi="Times New Roman"/>
          <w:sz w:val="28"/>
          <w:szCs w:val="28"/>
          <w:lang w:eastAsia="ru-RU"/>
        </w:rPr>
        <w:t>.</w:t>
      </w:r>
    </w:p>
    <w:p w:rsidR="00241ADD" w:rsidRPr="005D0AA4" w:rsidRDefault="00241ADD" w:rsidP="005D0AA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Молодцы! Все загадки отгадали. Вы знаете, как используется каждый предмет</w:t>
      </w:r>
      <w:r w:rsidRPr="005D0AA4">
        <w:rPr>
          <w:rFonts w:ascii="Times New Roman" w:hAnsi="Times New Roman"/>
          <w:sz w:val="28"/>
          <w:szCs w:val="28"/>
          <w:lang w:eastAsia="ru-RU"/>
        </w:rPr>
        <w:t>? (Ответы детей)</w:t>
      </w:r>
    </w:p>
    <w:p w:rsidR="00241ADD" w:rsidRPr="005D0AA4" w:rsidRDefault="00241ADD" w:rsidP="005D0AA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0AA4">
        <w:rPr>
          <w:rFonts w:ascii="Times New Roman" w:hAnsi="Times New Roman"/>
          <w:sz w:val="28"/>
          <w:szCs w:val="28"/>
          <w:lang w:eastAsia="ru-RU"/>
        </w:rPr>
        <w:t>Педагог: Компьютер есть почти в каждом доме, у мам и пап на работе.  Сложно представить, но еще несколько лет назад компьютер был диковинкой. Самый первый компьютер был больше похож на огромный шкаф от пола до потолка, который занимал всю комнату, а весил такой компьютер как слон. Этот компьютер мог только выполнять операции вычитания и сложения, умножения и деления.  Ученые много трудились, чтобы компьютер стал лучше. И вот спустя много лет он стал таким, каким мы видим его сейчас.</w:t>
      </w:r>
    </w:p>
    <w:p w:rsidR="00241ADD" w:rsidRPr="005D0AA4" w:rsidRDefault="00241ADD" w:rsidP="005D0AA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0AA4">
        <w:rPr>
          <w:rFonts w:ascii="Times New Roman" w:hAnsi="Times New Roman"/>
          <w:sz w:val="28"/>
          <w:szCs w:val="28"/>
          <w:lang w:eastAsia="ru-RU"/>
        </w:rPr>
        <w:t>- Ребята, у кого из вас дома есть компьютер? Кто им пользуется? А как вы используете компьютер? (Ответы детей)</w:t>
      </w:r>
    </w:p>
    <w:p w:rsidR="00241ADD" w:rsidRDefault="00241ADD" w:rsidP="005D0AA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0AA4">
        <w:rPr>
          <w:rFonts w:ascii="Times New Roman" w:hAnsi="Times New Roman"/>
          <w:sz w:val="28"/>
          <w:szCs w:val="28"/>
          <w:lang w:eastAsia="ru-RU"/>
        </w:rPr>
        <w:t>- А для чего нужен компьютер на работе? (в кассах на вокзалах, в банках, в магазинах, на работе у родителей). (Ответы детей)</w:t>
      </w:r>
    </w:p>
    <w:p w:rsidR="00241ADD" w:rsidRDefault="00241ADD" w:rsidP="005D0AA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Игра « Найди пару».</w:t>
      </w:r>
    </w:p>
    <w:p w:rsidR="00241ADD" w:rsidRDefault="00241ADD" w:rsidP="005D0AA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Цель: развивать у детей общие представления о современных технологиях.</w:t>
      </w:r>
    </w:p>
    <w:p w:rsidR="00241ADD" w:rsidRDefault="00241ADD" w:rsidP="005D0AA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Ход: предложить детям карточки с изображением предметов, попросить найти пару, которая находится в комнате. Варианты: наушники- микрофон, монитор- клавиатура, монитор- мышка, системный блок-диск, ноутбук- флеш-карта.</w:t>
      </w:r>
    </w:p>
    <w:p w:rsidR="00241ADD" w:rsidRPr="005D0AA4" w:rsidRDefault="00241ADD" w:rsidP="005D0AA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41ADD" w:rsidRPr="005D0AA4" w:rsidRDefault="00241ADD" w:rsidP="005D0AA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0AA4">
        <w:rPr>
          <w:rFonts w:ascii="Times New Roman" w:hAnsi="Times New Roman"/>
          <w:sz w:val="28"/>
          <w:szCs w:val="28"/>
          <w:lang w:eastAsia="ru-RU"/>
        </w:rPr>
        <w:t>Педагог: Послушайте еще одну загадку:</w:t>
      </w:r>
    </w:p>
    <w:p w:rsidR="00241ADD" w:rsidRPr="005D0AA4" w:rsidRDefault="00241ADD" w:rsidP="005D0AA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0AA4">
        <w:rPr>
          <w:rFonts w:ascii="Times New Roman" w:hAnsi="Times New Roman"/>
          <w:sz w:val="28"/>
          <w:szCs w:val="28"/>
          <w:lang w:eastAsia="ru-RU"/>
        </w:rPr>
        <w:t>Сетевая паутина оплела весь белый свет,</w:t>
      </w:r>
    </w:p>
    <w:p w:rsidR="00241ADD" w:rsidRPr="005D0AA4" w:rsidRDefault="00241ADD" w:rsidP="005D0AA4">
      <w:pPr>
        <w:spacing w:before="100" w:beforeAutospacing="1" w:after="100" w:afterAutospacing="1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0AA4">
        <w:rPr>
          <w:rFonts w:ascii="Times New Roman" w:hAnsi="Times New Roman"/>
          <w:sz w:val="28"/>
          <w:szCs w:val="28"/>
          <w:lang w:eastAsia="ru-RU"/>
        </w:rPr>
        <w:t xml:space="preserve">Не пройти детишкам мимо. Что же это? </w:t>
      </w:r>
      <w:r w:rsidRPr="005D0AA4">
        <w:rPr>
          <w:rFonts w:ascii="Times New Roman" w:hAnsi="Times New Roman"/>
          <w:i/>
          <w:iCs/>
          <w:sz w:val="28"/>
          <w:szCs w:val="28"/>
          <w:lang w:eastAsia="ru-RU"/>
        </w:rPr>
        <w:t>(</w:t>
      </w:r>
      <w:r w:rsidRPr="005D0AA4">
        <w:rPr>
          <w:rFonts w:ascii="Times New Roman" w:hAnsi="Times New Roman"/>
          <w:bCs/>
          <w:iCs/>
          <w:sz w:val="28"/>
          <w:szCs w:val="28"/>
          <w:lang w:eastAsia="ru-RU"/>
        </w:rPr>
        <w:t>Интернет</w:t>
      </w:r>
      <w:r w:rsidRPr="005D0AA4">
        <w:rPr>
          <w:rFonts w:ascii="Times New Roman" w:hAnsi="Times New Roman"/>
          <w:iCs/>
          <w:sz w:val="28"/>
          <w:szCs w:val="28"/>
          <w:lang w:eastAsia="ru-RU"/>
        </w:rPr>
        <w:t>)</w:t>
      </w:r>
      <w:r w:rsidRPr="005D0AA4">
        <w:rPr>
          <w:rFonts w:ascii="Times New Roman" w:hAnsi="Times New Roman"/>
          <w:sz w:val="28"/>
          <w:szCs w:val="28"/>
          <w:lang w:eastAsia="ru-RU"/>
        </w:rPr>
        <w:t>.</w:t>
      </w:r>
    </w:p>
    <w:p w:rsidR="00241ADD" w:rsidRPr="005D0AA4" w:rsidRDefault="00241ADD" w:rsidP="005D0AA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0AA4">
        <w:rPr>
          <w:rFonts w:ascii="Times New Roman" w:hAnsi="Times New Roman"/>
          <w:sz w:val="28"/>
          <w:szCs w:val="28"/>
          <w:lang w:eastAsia="ru-RU"/>
        </w:rPr>
        <w:t>- Все взрослые, да и многие дети пользуются интернетом. А у кого есть интернет? Кто сможет объяснить, для чего он так необходим? (Ответы детей)</w:t>
      </w:r>
    </w:p>
    <w:p w:rsidR="00241ADD" w:rsidRPr="00F311EA" w:rsidRDefault="00241ADD" w:rsidP="005D0AA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bCs/>
          <w:sz w:val="28"/>
          <w:szCs w:val="28"/>
          <w:lang w:eastAsia="ru-RU"/>
        </w:rPr>
        <w:t>Интернет</w:t>
      </w:r>
      <w:r w:rsidRPr="00F311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D0AA4">
        <w:rPr>
          <w:rFonts w:ascii="Times New Roman" w:hAnsi="Times New Roman"/>
          <w:sz w:val="28"/>
          <w:szCs w:val="28"/>
          <w:lang w:eastAsia="ru-RU"/>
        </w:rPr>
        <w:t xml:space="preserve">— это очень много компьютеров, которые соединены друг с другом невидимыми каналами связи, по которым они обмениваются информацией, то есть это как бы невидимая паутинка, которая соединяет все компьютеры. Как в паутине паутинки соединены в единую сеть, так и компьютерные нити </w:t>
      </w:r>
      <w:r w:rsidRPr="00F311EA">
        <w:rPr>
          <w:rFonts w:ascii="Times New Roman" w:hAnsi="Times New Roman"/>
          <w:sz w:val="28"/>
          <w:szCs w:val="28"/>
          <w:lang w:eastAsia="ru-RU"/>
        </w:rPr>
        <w:t>соединены в интернет паутину (сеть).</w:t>
      </w:r>
    </w:p>
    <w:p w:rsidR="00241ADD" w:rsidRPr="00F311EA" w:rsidRDefault="00241ADD" w:rsidP="005D0AA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 xml:space="preserve">Сеть </w:t>
      </w:r>
      <w:r w:rsidRPr="00F311EA">
        <w:rPr>
          <w:rFonts w:ascii="Times New Roman" w:hAnsi="Times New Roman"/>
          <w:bCs/>
          <w:sz w:val="28"/>
          <w:szCs w:val="28"/>
          <w:lang w:eastAsia="ru-RU"/>
        </w:rPr>
        <w:t>Интернет</w:t>
      </w:r>
      <w:r w:rsidRPr="00F311EA">
        <w:rPr>
          <w:rFonts w:ascii="Times New Roman" w:hAnsi="Times New Roman"/>
          <w:sz w:val="28"/>
          <w:szCs w:val="28"/>
          <w:lang w:eastAsia="ru-RU"/>
        </w:rPr>
        <w:t xml:space="preserve"> разработали еще в 60</w:t>
      </w:r>
      <w:r>
        <w:rPr>
          <w:rFonts w:ascii="Times New Roman" w:hAnsi="Times New Roman"/>
          <w:sz w:val="28"/>
          <w:szCs w:val="28"/>
          <w:lang w:eastAsia="ru-RU"/>
        </w:rPr>
        <w:t>-х</w:t>
      </w:r>
      <w:r w:rsidRPr="00F311EA">
        <w:rPr>
          <w:rFonts w:ascii="Times New Roman" w:hAnsi="Times New Roman"/>
          <w:sz w:val="28"/>
          <w:szCs w:val="28"/>
          <w:lang w:eastAsia="ru-RU"/>
        </w:rPr>
        <w:t xml:space="preserve"> годах для военных целей. Но прошло несколько десятков лет, и мы уже не представляем себе, как можно обходиться без интернета. Интернет пришел в каждый дом. </w:t>
      </w:r>
    </w:p>
    <w:p w:rsidR="00241ADD" w:rsidRPr="00F311EA" w:rsidRDefault="00241ADD" w:rsidP="005D0AA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 xml:space="preserve">- Так для чего же нам нужен </w:t>
      </w:r>
      <w:r w:rsidRPr="00F311EA">
        <w:rPr>
          <w:rFonts w:ascii="Times New Roman" w:hAnsi="Times New Roman"/>
          <w:bCs/>
          <w:sz w:val="28"/>
          <w:szCs w:val="28"/>
          <w:lang w:eastAsia="ru-RU"/>
        </w:rPr>
        <w:t>интернет</w:t>
      </w:r>
      <w:r w:rsidRPr="00F311EA">
        <w:rPr>
          <w:rFonts w:ascii="Times New Roman" w:hAnsi="Times New Roman"/>
          <w:sz w:val="28"/>
          <w:szCs w:val="28"/>
          <w:lang w:eastAsia="ru-RU"/>
        </w:rPr>
        <w:t>? (Ответы детей)</w:t>
      </w:r>
    </w:p>
    <w:p w:rsidR="00241ADD" w:rsidRPr="00F311EA" w:rsidRDefault="00241ADD" w:rsidP="005D0AA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>Да, интернет, в первую очередь источник знаний: можно общаться с друзьями, смотреть познавательные передачи и мультфильмы, слушать музыку, отыскать книги или энциклопедии. Но интернет не безопасен. В нем очень много опасных мест. И маленьким детям путешествовать одним по нему не безопасно. Какие же опасности вас там поджидают и что делать, чтобы не попасть в коварные сети? Для этого надо знать правила путешествия по сети интернет:</w:t>
      </w:r>
    </w:p>
    <w:p w:rsidR="00241ADD" w:rsidRPr="00F311EA" w:rsidRDefault="00241ADD" w:rsidP="005D0AA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>Никогда не рассказывай о себе незнакомым людям. Это должны знать только твои друзья и семья!</w:t>
      </w:r>
    </w:p>
    <w:p w:rsidR="00241ADD" w:rsidRPr="00F311EA" w:rsidRDefault="00241ADD" w:rsidP="005D0AA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>Никогда не открывай в интернете ничего того, что ты не знаешь (например, письма, которые тебе прислали незнакомые люди- иначе можешь заразить свой компьютер ви</w:t>
      </w:r>
      <w:r>
        <w:rPr>
          <w:rFonts w:ascii="Times New Roman" w:hAnsi="Times New Roman"/>
          <w:sz w:val="28"/>
          <w:szCs w:val="28"/>
          <w:lang w:eastAsia="ru-RU"/>
        </w:rPr>
        <w:t xml:space="preserve">русом и он перестанет работать.) </w:t>
      </w:r>
      <w:r w:rsidRPr="00F311EA">
        <w:rPr>
          <w:rFonts w:ascii="Times New Roman" w:hAnsi="Times New Roman"/>
          <w:sz w:val="28"/>
          <w:szCs w:val="28"/>
          <w:lang w:eastAsia="ru-RU"/>
        </w:rPr>
        <w:t>Чтобы избежать заражения компьютера вирусом, надо установить на него специальную программу — антивирус!</w:t>
      </w:r>
    </w:p>
    <w:p w:rsidR="00241ADD" w:rsidRPr="00F311EA" w:rsidRDefault="00241ADD" w:rsidP="005D0AA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 xml:space="preserve"> Если хочешь скачать картинку или мелодию, но тебя просят отправить смс - не спеши! Сначала проверь этот номер и спроси у родителей.</w:t>
      </w:r>
    </w:p>
    <w:p w:rsidR="00241ADD" w:rsidRPr="00F311EA" w:rsidRDefault="00241ADD" w:rsidP="005D0AA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 xml:space="preserve">Никогда не встречайся без родителей с людьми из </w:t>
      </w:r>
      <w:r w:rsidRPr="00F311EA">
        <w:rPr>
          <w:rFonts w:ascii="Times New Roman" w:hAnsi="Times New Roman"/>
          <w:bCs/>
          <w:sz w:val="28"/>
          <w:szCs w:val="28"/>
          <w:lang w:eastAsia="ru-RU"/>
        </w:rPr>
        <w:t>интернета вживую</w:t>
      </w:r>
      <w:r w:rsidRPr="00F311EA">
        <w:rPr>
          <w:rFonts w:ascii="Times New Roman" w:hAnsi="Times New Roman"/>
          <w:sz w:val="28"/>
          <w:szCs w:val="28"/>
          <w:lang w:eastAsia="ru-RU"/>
        </w:rPr>
        <w:t xml:space="preserve">. В </w:t>
      </w:r>
      <w:r w:rsidRPr="00F311EA">
        <w:rPr>
          <w:rFonts w:ascii="Times New Roman" w:hAnsi="Times New Roman"/>
          <w:bCs/>
          <w:sz w:val="28"/>
          <w:szCs w:val="28"/>
          <w:lang w:eastAsia="ru-RU"/>
        </w:rPr>
        <w:t>интернете</w:t>
      </w:r>
      <w:r w:rsidRPr="00F311EA">
        <w:rPr>
          <w:rFonts w:ascii="Times New Roman" w:hAnsi="Times New Roman"/>
          <w:sz w:val="28"/>
          <w:szCs w:val="28"/>
          <w:lang w:eastAsia="ru-RU"/>
        </w:rPr>
        <w:t xml:space="preserve"> многие люди рассказывают о себе неправду, и ты можешь попасть в опасную ситуацию.</w:t>
      </w:r>
    </w:p>
    <w:p w:rsidR="00241ADD" w:rsidRPr="00F311EA" w:rsidRDefault="00241ADD" w:rsidP="005D0AA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 xml:space="preserve"> Общаясь в </w:t>
      </w:r>
      <w:r w:rsidRPr="00F311EA">
        <w:rPr>
          <w:rFonts w:ascii="Times New Roman" w:hAnsi="Times New Roman"/>
          <w:bCs/>
          <w:sz w:val="28"/>
          <w:szCs w:val="28"/>
          <w:lang w:eastAsia="ru-RU"/>
        </w:rPr>
        <w:t>интернете</w:t>
      </w:r>
      <w:r w:rsidRPr="00F311EA">
        <w:rPr>
          <w:rFonts w:ascii="Times New Roman" w:hAnsi="Times New Roman"/>
          <w:sz w:val="28"/>
          <w:szCs w:val="28"/>
          <w:lang w:eastAsia="ru-RU"/>
        </w:rPr>
        <w:t>, будь вежливым. Ты можешь нечаянно обидеть человека. Слышать и читать грубые слова неприятно.</w:t>
      </w:r>
    </w:p>
    <w:p w:rsidR="00241ADD" w:rsidRPr="00F311EA" w:rsidRDefault="00241ADD" w:rsidP="005D0AA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 xml:space="preserve">Обязательно попроси взрослых установить на свой компьютер защиту – фильтр. Он поможет тебе смело пользоваться </w:t>
      </w:r>
      <w:r w:rsidRPr="00F311EA">
        <w:rPr>
          <w:rFonts w:ascii="Times New Roman" w:hAnsi="Times New Roman"/>
          <w:bCs/>
          <w:sz w:val="28"/>
          <w:szCs w:val="28"/>
          <w:lang w:eastAsia="ru-RU"/>
        </w:rPr>
        <w:t>интересными тебе страничками в интернете</w:t>
      </w:r>
      <w:r w:rsidRPr="00F311EA">
        <w:rPr>
          <w:rFonts w:ascii="Times New Roman" w:hAnsi="Times New Roman"/>
          <w:sz w:val="28"/>
          <w:szCs w:val="28"/>
          <w:lang w:eastAsia="ru-RU"/>
        </w:rPr>
        <w:t>.</w:t>
      </w:r>
    </w:p>
    <w:p w:rsidR="00241ADD" w:rsidRPr="00F311EA" w:rsidRDefault="00241ADD" w:rsidP="005D0AA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 xml:space="preserve"> Всегда спрашивай родителей о незнакомых вещах в </w:t>
      </w:r>
      <w:r w:rsidRPr="00F311EA">
        <w:rPr>
          <w:rFonts w:ascii="Times New Roman" w:hAnsi="Times New Roman"/>
          <w:bCs/>
          <w:sz w:val="28"/>
          <w:szCs w:val="28"/>
          <w:lang w:eastAsia="ru-RU"/>
        </w:rPr>
        <w:t>интернете</w:t>
      </w:r>
      <w:r w:rsidRPr="00F311EA">
        <w:rPr>
          <w:rFonts w:ascii="Times New Roman" w:hAnsi="Times New Roman"/>
          <w:sz w:val="28"/>
          <w:szCs w:val="28"/>
          <w:lang w:eastAsia="ru-RU"/>
        </w:rPr>
        <w:t xml:space="preserve">. Они расскажут, что </w:t>
      </w:r>
      <w:r w:rsidRPr="00F311EA">
        <w:rPr>
          <w:rFonts w:ascii="Times New Roman" w:hAnsi="Times New Roman"/>
          <w:bCs/>
          <w:sz w:val="28"/>
          <w:szCs w:val="28"/>
          <w:lang w:eastAsia="ru-RU"/>
        </w:rPr>
        <w:t>безопасно делать</w:t>
      </w:r>
      <w:r w:rsidRPr="00F311EA">
        <w:rPr>
          <w:rFonts w:ascii="Times New Roman" w:hAnsi="Times New Roman"/>
          <w:sz w:val="28"/>
          <w:szCs w:val="28"/>
          <w:lang w:eastAsia="ru-RU"/>
        </w:rPr>
        <w:t>, а что нет.</w:t>
      </w:r>
    </w:p>
    <w:p w:rsidR="00241ADD" w:rsidRPr="00F311EA" w:rsidRDefault="00241ADD" w:rsidP="005D0AA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 xml:space="preserve">Долго за компьютером не сиди — это вредно и </w:t>
      </w:r>
      <w:bookmarkStart w:id="0" w:name="_GoBack"/>
      <w:bookmarkEnd w:id="0"/>
      <w:r w:rsidRPr="00F311EA">
        <w:rPr>
          <w:rFonts w:ascii="Times New Roman" w:hAnsi="Times New Roman"/>
          <w:sz w:val="28"/>
          <w:szCs w:val="28"/>
          <w:lang w:eastAsia="ru-RU"/>
        </w:rPr>
        <w:t>для здоровья, и для твоих отношений с близкими и друзьями.</w:t>
      </w:r>
    </w:p>
    <w:p w:rsidR="00241ADD" w:rsidRPr="00F311EA" w:rsidRDefault="00241ADD" w:rsidP="005D0AA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>Педагог: вот и подходит к концу наше путешествие.  Чтобы вернуться, нам надо вспомнить, что мы сегодня запомнили. А поможет нам игра «Это я, это я, это все мои друзья.»</w:t>
      </w:r>
    </w:p>
    <w:p w:rsidR="00241ADD" w:rsidRPr="00F311EA" w:rsidRDefault="00241ADD" w:rsidP="005D0AA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>посещайте сайты, которые соответствуют вашему возрасту;</w:t>
      </w:r>
    </w:p>
    <w:p w:rsidR="00241ADD" w:rsidRPr="00F311EA" w:rsidRDefault="00241ADD" w:rsidP="005D0AA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>доверяйте незнакомым людям;</w:t>
      </w:r>
    </w:p>
    <w:p w:rsidR="00241ADD" w:rsidRPr="00F311EA" w:rsidRDefault="00241ADD" w:rsidP="005D0AA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>не сообщайте лишнюю информацию незнакомцам;</w:t>
      </w:r>
    </w:p>
    <w:p w:rsidR="00241ADD" w:rsidRPr="00F311EA" w:rsidRDefault="00241ADD" w:rsidP="005D0AA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 xml:space="preserve">общаясь в </w:t>
      </w:r>
      <w:r w:rsidRPr="00F311EA">
        <w:rPr>
          <w:rFonts w:ascii="Times New Roman" w:hAnsi="Times New Roman"/>
          <w:bCs/>
          <w:sz w:val="28"/>
          <w:szCs w:val="28"/>
          <w:lang w:eastAsia="ru-RU"/>
        </w:rPr>
        <w:t>интернете</w:t>
      </w:r>
      <w:r w:rsidRPr="00F311EA">
        <w:rPr>
          <w:rFonts w:ascii="Times New Roman" w:hAnsi="Times New Roman"/>
          <w:sz w:val="28"/>
          <w:szCs w:val="28"/>
          <w:lang w:eastAsia="ru-RU"/>
        </w:rPr>
        <w:t>, будь груб с другими;</w:t>
      </w:r>
    </w:p>
    <w:p w:rsidR="00241ADD" w:rsidRPr="00F311EA" w:rsidRDefault="00241ADD" w:rsidP="005D0AA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>сообщайте свои личные данные;</w:t>
      </w:r>
    </w:p>
    <w:p w:rsidR="00241ADD" w:rsidRPr="00F311EA" w:rsidRDefault="00241ADD" w:rsidP="005D0AA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 xml:space="preserve">всегда спрашивай родителей о незнакомых вещах в </w:t>
      </w:r>
      <w:r w:rsidRPr="00F311EA">
        <w:rPr>
          <w:rFonts w:ascii="Times New Roman" w:hAnsi="Times New Roman"/>
          <w:bCs/>
          <w:sz w:val="28"/>
          <w:szCs w:val="28"/>
          <w:lang w:eastAsia="ru-RU"/>
        </w:rPr>
        <w:t>интернете</w:t>
      </w:r>
      <w:r w:rsidRPr="00F311EA">
        <w:rPr>
          <w:rFonts w:ascii="Times New Roman" w:hAnsi="Times New Roman"/>
          <w:sz w:val="28"/>
          <w:szCs w:val="28"/>
          <w:lang w:eastAsia="ru-RU"/>
        </w:rPr>
        <w:t>;</w:t>
      </w:r>
    </w:p>
    <w:p w:rsidR="00241ADD" w:rsidRPr="00F311EA" w:rsidRDefault="00241ADD" w:rsidP="005D0AA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>просматривайте все незнакомые сайты и сообщения;</w:t>
      </w:r>
    </w:p>
    <w:p w:rsidR="00241ADD" w:rsidRPr="00F311EA" w:rsidRDefault="00241ADD" w:rsidP="005D0AA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 xml:space="preserve">не встречайтесь с людьми, с которыми познакомились в </w:t>
      </w:r>
      <w:r w:rsidRPr="00F311EA">
        <w:rPr>
          <w:rFonts w:ascii="Times New Roman" w:hAnsi="Times New Roman"/>
          <w:bCs/>
          <w:sz w:val="28"/>
          <w:szCs w:val="28"/>
          <w:lang w:eastAsia="ru-RU"/>
        </w:rPr>
        <w:t>сети интернет</w:t>
      </w:r>
      <w:r w:rsidRPr="00F311EA">
        <w:rPr>
          <w:rFonts w:ascii="Times New Roman" w:hAnsi="Times New Roman"/>
          <w:sz w:val="28"/>
          <w:szCs w:val="28"/>
          <w:lang w:eastAsia="ru-RU"/>
        </w:rPr>
        <w:t>, без контроля взрослых;</w:t>
      </w:r>
    </w:p>
    <w:p w:rsidR="00241ADD" w:rsidRPr="00F311EA" w:rsidRDefault="00241ADD" w:rsidP="005D0AA4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311EA">
        <w:rPr>
          <w:rFonts w:ascii="Times New Roman" w:hAnsi="Times New Roman"/>
          <w:sz w:val="28"/>
          <w:szCs w:val="28"/>
          <w:lang w:eastAsia="ru-RU"/>
        </w:rPr>
        <w:t>- Молодцы, все ответили правильно! Вот мы и вернулись в детский сад.</w:t>
      </w:r>
    </w:p>
    <w:p w:rsidR="00241ADD" w:rsidRPr="00F311EA" w:rsidRDefault="00241ADD" w:rsidP="005D0AA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241ADD" w:rsidRPr="00F311EA" w:rsidSect="00B934CF">
      <w:pgSz w:w="11906" w:h="16838"/>
      <w:pgMar w:top="1134" w:right="1077" w:bottom="567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C4546"/>
    <w:multiLevelType w:val="hybridMultilevel"/>
    <w:tmpl w:val="9F203D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AC595E"/>
    <w:multiLevelType w:val="multilevel"/>
    <w:tmpl w:val="62443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BE4090"/>
    <w:multiLevelType w:val="hybridMultilevel"/>
    <w:tmpl w:val="24EA74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1171"/>
    <w:rsid w:val="00080A7C"/>
    <w:rsid w:val="000C70EA"/>
    <w:rsid w:val="00241ADD"/>
    <w:rsid w:val="002B3495"/>
    <w:rsid w:val="002E411F"/>
    <w:rsid w:val="002F0B24"/>
    <w:rsid w:val="003E18CD"/>
    <w:rsid w:val="00451171"/>
    <w:rsid w:val="004B77AE"/>
    <w:rsid w:val="004E46E1"/>
    <w:rsid w:val="005B69F7"/>
    <w:rsid w:val="005D0AA4"/>
    <w:rsid w:val="005D316A"/>
    <w:rsid w:val="00651306"/>
    <w:rsid w:val="006B3F97"/>
    <w:rsid w:val="006C48D5"/>
    <w:rsid w:val="006E1C75"/>
    <w:rsid w:val="007B79BA"/>
    <w:rsid w:val="007E05FF"/>
    <w:rsid w:val="008606C7"/>
    <w:rsid w:val="0087356B"/>
    <w:rsid w:val="00955B11"/>
    <w:rsid w:val="009E506B"/>
    <w:rsid w:val="00A32E91"/>
    <w:rsid w:val="00AB7DDC"/>
    <w:rsid w:val="00B34C69"/>
    <w:rsid w:val="00B8738F"/>
    <w:rsid w:val="00B934CF"/>
    <w:rsid w:val="00BA1F9D"/>
    <w:rsid w:val="00BA5012"/>
    <w:rsid w:val="00C104A7"/>
    <w:rsid w:val="00C155D1"/>
    <w:rsid w:val="00C71D3F"/>
    <w:rsid w:val="00CD236E"/>
    <w:rsid w:val="00DB1DCD"/>
    <w:rsid w:val="00F17A5E"/>
    <w:rsid w:val="00F311EA"/>
    <w:rsid w:val="00FB2F94"/>
    <w:rsid w:val="00FD2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36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6C48D5"/>
    <w:rPr>
      <w:rFonts w:cs="Times New Roman"/>
      <w:color w:val="0563C1"/>
      <w:u w:val="single"/>
    </w:rPr>
  </w:style>
  <w:style w:type="character" w:customStyle="1" w:styleId="1">
    <w:name w:val="Неразрешенное упоминание1"/>
    <w:basedOn w:val="DefaultParagraphFont"/>
    <w:uiPriority w:val="99"/>
    <w:semiHidden/>
    <w:rsid w:val="006C48D5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54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4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4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2543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305</TotalTime>
  <Pages>4</Pages>
  <Words>851</Words>
  <Characters>4851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DOLINA</cp:lastModifiedBy>
  <cp:revision>8</cp:revision>
  <dcterms:created xsi:type="dcterms:W3CDTF">2022-10-20T17:38:00Z</dcterms:created>
  <dcterms:modified xsi:type="dcterms:W3CDTF">2002-01-01T01:28:00Z</dcterms:modified>
</cp:coreProperties>
</file>